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DFD" w:rsidRDefault="00962DFD" w:rsidP="00FD4644">
      <w:pPr>
        <w:pStyle w:val="BodyText21"/>
        <w:jc w:val="center"/>
        <w:rPr>
          <w:b/>
          <w:szCs w:val="28"/>
        </w:rPr>
      </w:pPr>
      <w:r>
        <w:rPr>
          <w:b/>
          <w:szCs w:val="28"/>
        </w:rPr>
        <w:t>ПРОЕКТ</w:t>
      </w:r>
    </w:p>
    <w:p w:rsidR="00962DFD" w:rsidRPr="00DB344A" w:rsidRDefault="00962DFD" w:rsidP="00FD4644">
      <w:pPr>
        <w:pStyle w:val="BodyText21"/>
        <w:jc w:val="center"/>
        <w:rPr>
          <w:b/>
          <w:szCs w:val="28"/>
        </w:rPr>
      </w:pPr>
      <w:r w:rsidRPr="00DB344A">
        <w:rPr>
          <w:b/>
          <w:szCs w:val="28"/>
        </w:rPr>
        <w:t>РОССИЙСКАЯ ФЕДЕРАЦИЯ</w:t>
      </w:r>
    </w:p>
    <w:p w:rsidR="00962DFD" w:rsidRPr="00DB344A" w:rsidRDefault="00962DFD" w:rsidP="00FD4644">
      <w:pPr>
        <w:pStyle w:val="BodyText21"/>
        <w:jc w:val="center"/>
        <w:rPr>
          <w:b/>
          <w:szCs w:val="28"/>
        </w:rPr>
      </w:pPr>
      <w:r w:rsidRPr="00DB344A">
        <w:rPr>
          <w:b/>
          <w:szCs w:val="28"/>
        </w:rPr>
        <w:t>РОСТОВСКАЯ ОБЛАСТЬ</w:t>
      </w:r>
    </w:p>
    <w:p w:rsidR="00962DFD" w:rsidRPr="00DB344A" w:rsidRDefault="00962DFD" w:rsidP="00FD4644">
      <w:pPr>
        <w:pStyle w:val="BodyText21"/>
        <w:jc w:val="center"/>
        <w:rPr>
          <w:b/>
          <w:szCs w:val="28"/>
        </w:rPr>
      </w:pPr>
      <w:r w:rsidRPr="00DB344A">
        <w:rPr>
          <w:b/>
          <w:szCs w:val="28"/>
        </w:rPr>
        <w:t xml:space="preserve">МУНИЦИПАЛЬНОЕ ОБРАЗОВАНИЕ </w:t>
      </w:r>
    </w:p>
    <w:p w:rsidR="00962DFD" w:rsidRDefault="00962DFD" w:rsidP="00FD4644">
      <w:pPr>
        <w:pStyle w:val="BodyText21"/>
        <w:jc w:val="center"/>
        <w:rPr>
          <w:b/>
          <w:szCs w:val="28"/>
        </w:rPr>
      </w:pPr>
      <w:r w:rsidRPr="00DB344A">
        <w:rPr>
          <w:b/>
          <w:szCs w:val="28"/>
        </w:rPr>
        <w:t>«</w:t>
      </w:r>
      <w:r>
        <w:rPr>
          <w:b/>
          <w:szCs w:val="28"/>
        </w:rPr>
        <w:t>ЕГОРЛЫКСКОЕ</w:t>
      </w:r>
      <w:r w:rsidRPr="00DB344A">
        <w:rPr>
          <w:b/>
          <w:szCs w:val="28"/>
        </w:rPr>
        <w:t xml:space="preserve"> СЕЛЬСКОЕ ПОСЕЛЕНИЕ»</w:t>
      </w:r>
    </w:p>
    <w:p w:rsidR="00962DFD" w:rsidRDefault="00962DFD" w:rsidP="00FD4644">
      <w:pPr>
        <w:pStyle w:val="BodyText21"/>
        <w:jc w:val="center"/>
        <w:rPr>
          <w:b/>
          <w:szCs w:val="28"/>
        </w:rPr>
      </w:pPr>
    </w:p>
    <w:p w:rsidR="00962DFD" w:rsidRPr="00FC38DF" w:rsidRDefault="00962DFD" w:rsidP="00FC38DF">
      <w:pPr>
        <w:pStyle w:val="BodyText21"/>
        <w:rPr>
          <w:b/>
          <w:sz w:val="27"/>
          <w:szCs w:val="27"/>
        </w:rPr>
      </w:pPr>
      <w:r w:rsidRPr="00FC38DF">
        <w:rPr>
          <w:b/>
          <w:sz w:val="27"/>
          <w:szCs w:val="27"/>
        </w:rPr>
        <w:t>СОБРАНИЕ ДЕПУТАТОВ ЕГОРЛЫКСКОГО СЕЛЬСКОГО ПОСЕЛЕНИЯ</w:t>
      </w:r>
    </w:p>
    <w:p w:rsidR="00962DFD" w:rsidRPr="00DB344A" w:rsidRDefault="00962DFD" w:rsidP="00FD4644">
      <w:pPr>
        <w:rPr>
          <w:b/>
          <w:sz w:val="28"/>
          <w:szCs w:val="28"/>
        </w:rPr>
      </w:pPr>
    </w:p>
    <w:p w:rsidR="00962DFD" w:rsidRPr="00DB344A" w:rsidRDefault="00962DFD" w:rsidP="00FD4644">
      <w:pPr>
        <w:jc w:val="center"/>
        <w:rPr>
          <w:b/>
          <w:sz w:val="28"/>
          <w:szCs w:val="28"/>
        </w:rPr>
      </w:pPr>
      <w:r w:rsidRPr="00DB344A">
        <w:rPr>
          <w:b/>
          <w:sz w:val="28"/>
          <w:szCs w:val="28"/>
        </w:rPr>
        <w:t>РЕШЕНИЕ</w:t>
      </w:r>
    </w:p>
    <w:p w:rsidR="00962DFD" w:rsidRPr="00DB344A" w:rsidRDefault="00962DFD" w:rsidP="00FD4644">
      <w:pPr>
        <w:rPr>
          <w:b/>
          <w:sz w:val="28"/>
          <w:szCs w:val="28"/>
        </w:rPr>
      </w:pPr>
    </w:p>
    <w:tbl>
      <w:tblPr>
        <w:tblW w:w="0" w:type="auto"/>
        <w:tblInd w:w="108" w:type="dxa"/>
        <w:tblLook w:val="0000"/>
      </w:tblPr>
      <w:tblGrid>
        <w:gridCol w:w="3803"/>
        <w:gridCol w:w="1010"/>
        <w:gridCol w:w="1011"/>
        <w:gridCol w:w="4004"/>
      </w:tblGrid>
      <w:tr w:rsidR="00962DFD" w:rsidRPr="00DB344A" w:rsidTr="005811A5">
        <w:tc>
          <w:tcPr>
            <w:tcW w:w="3803" w:type="dxa"/>
          </w:tcPr>
          <w:p w:rsidR="00962DFD" w:rsidRPr="00DB344A" w:rsidRDefault="00962DFD" w:rsidP="00C12D0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___апреля  </w:t>
            </w:r>
            <w:r w:rsidRPr="00DB344A">
              <w:rPr>
                <w:b/>
                <w:sz w:val="28"/>
                <w:szCs w:val="28"/>
              </w:rPr>
              <w:t>201</w:t>
            </w:r>
            <w:r>
              <w:rPr>
                <w:b/>
                <w:sz w:val="28"/>
                <w:szCs w:val="28"/>
              </w:rPr>
              <w:t>7</w:t>
            </w:r>
            <w:r w:rsidRPr="00DB344A">
              <w:rPr>
                <w:b/>
                <w:sz w:val="28"/>
                <w:szCs w:val="28"/>
              </w:rPr>
              <w:t xml:space="preserve">  года</w:t>
            </w:r>
          </w:p>
        </w:tc>
        <w:tc>
          <w:tcPr>
            <w:tcW w:w="1010" w:type="dxa"/>
          </w:tcPr>
          <w:p w:rsidR="00962DFD" w:rsidRPr="00DB344A" w:rsidRDefault="00962DFD" w:rsidP="001060F7">
            <w:pPr>
              <w:jc w:val="center"/>
              <w:rPr>
                <w:b/>
                <w:sz w:val="28"/>
                <w:szCs w:val="28"/>
              </w:rPr>
            </w:pPr>
            <w:r w:rsidRPr="00DB344A">
              <w:rPr>
                <w:b/>
                <w:sz w:val="28"/>
                <w:szCs w:val="28"/>
              </w:rPr>
              <w:t xml:space="preserve">№ </w:t>
            </w:r>
          </w:p>
        </w:tc>
        <w:tc>
          <w:tcPr>
            <w:tcW w:w="1011" w:type="dxa"/>
          </w:tcPr>
          <w:p w:rsidR="00962DFD" w:rsidRPr="00DB344A" w:rsidRDefault="00962DFD" w:rsidP="009B6CF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___</w:t>
            </w:r>
          </w:p>
        </w:tc>
        <w:tc>
          <w:tcPr>
            <w:tcW w:w="4004" w:type="dxa"/>
          </w:tcPr>
          <w:p w:rsidR="00962DFD" w:rsidRPr="00DB344A" w:rsidRDefault="00962DFD" w:rsidP="001060F7">
            <w:pPr>
              <w:jc w:val="center"/>
              <w:rPr>
                <w:b/>
                <w:sz w:val="28"/>
                <w:szCs w:val="28"/>
              </w:rPr>
            </w:pPr>
            <w:r w:rsidRPr="00DB344A">
              <w:rPr>
                <w:b/>
                <w:sz w:val="28"/>
                <w:szCs w:val="28"/>
              </w:rPr>
              <w:t>ст.</w:t>
            </w:r>
            <w:r w:rsidRPr="001E1373">
              <w:rPr>
                <w:sz w:val="28"/>
                <w:szCs w:val="28"/>
              </w:rPr>
              <w:t xml:space="preserve"> Егорлыкск</w:t>
            </w:r>
            <w:r>
              <w:rPr>
                <w:sz w:val="28"/>
                <w:szCs w:val="28"/>
              </w:rPr>
              <w:t>ая</w:t>
            </w:r>
          </w:p>
        </w:tc>
      </w:tr>
    </w:tbl>
    <w:p w:rsidR="00962DFD" w:rsidRPr="00DB344A" w:rsidRDefault="00962DFD" w:rsidP="00924D19">
      <w:pPr>
        <w:rPr>
          <w:b/>
          <w:bCs/>
          <w:sz w:val="28"/>
          <w:szCs w:val="28"/>
        </w:rPr>
      </w:pPr>
    </w:p>
    <w:p w:rsidR="00962DFD" w:rsidRPr="00DB344A" w:rsidRDefault="00962DFD" w:rsidP="00924D19">
      <w:pPr>
        <w:rPr>
          <w:b/>
          <w:bCs/>
          <w:sz w:val="28"/>
          <w:szCs w:val="28"/>
        </w:rPr>
      </w:pPr>
      <w:r w:rsidRPr="00DB344A">
        <w:rPr>
          <w:b/>
          <w:bCs/>
          <w:sz w:val="28"/>
          <w:szCs w:val="28"/>
        </w:rPr>
        <w:t xml:space="preserve"> </w:t>
      </w:r>
    </w:p>
    <w:p w:rsidR="00962DFD" w:rsidRPr="00DB344A" w:rsidRDefault="00962DFD" w:rsidP="00924D19">
      <w:pPr>
        <w:pStyle w:val="ConsTitle"/>
        <w:widowControl/>
        <w:ind w:right="0"/>
        <w:rPr>
          <w:rFonts w:ascii="Times New Roman" w:hAnsi="Times New Roman" w:cs="Times New Roman"/>
          <w:sz w:val="28"/>
          <w:szCs w:val="28"/>
        </w:rPr>
      </w:pPr>
      <w:r w:rsidRPr="00DB344A">
        <w:rPr>
          <w:rFonts w:ascii="Times New Roman" w:hAnsi="Times New Roman" w:cs="Times New Roman"/>
          <w:sz w:val="28"/>
          <w:szCs w:val="28"/>
        </w:rPr>
        <w:t>О внесении изменений в решение Собрания</w:t>
      </w:r>
    </w:p>
    <w:p w:rsidR="00962DFD" w:rsidRPr="00DB344A" w:rsidRDefault="00962DFD" w:rsidP="00924D19">
      <w:pPr>
        <w:pStyle w:val="ConsTitle"/>
        <w:widowControl/>
        <w:ind w:right="0"/>
        <w:rPr>
          <w:rFonts w:ascii="Times New Roman" w:hAnsi="Times New Roman" w:cs="Times New Roman"/>
          <w:sz w:val="28"/>
          <w:szCs w:val="28"/>
        </w:rPr>
      </w:pPr>
      <w:r w:rsidRPr="00DB344A">
        <w:rPr>
          <w:rFonts w:ascii="Times New Roman" w:hAnsi="Times New Roman" w:cs="Times New Roman"/>
          <w:sz w:val="28"/>
          <w:szCs w:val="28"/>
        </w:rPr>
        <w:t xml:space="preserve">депутатов </w:t>
      </w:r>
      <w:r>
        <w:rPr>
          <w:rFonts w:ascii="Times New Roman" w:hAnsi="Times New Roman" w:cs="Times New Roman"/>
          <w:sz w:val="28"/>
          <w:szCs w:val="28"/>
        </w:rPr>
        <w:t xml:space="preserve">Егорлыкского </w:t>
      </w:r>
      <w:r w:rsidRPr="00DB344A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962DFD" w:rsidRPr="00DB344A" w:rsidRDefault="00962DFD" w:rsidP="00924D19">
      <w:pPr>
        <w:pStyle w:val="ConsTitle"/>
        <w:widowControl/>
        <w:ind w:right="0"/>
        <w:rPr>
          <w:rFonts w:ascii="Times New Roman" w:hAnsi="Times New Roman" w:cs="Times New Roman"/>
          <w:sz w:val="28"/>
          <w:szCs w:val="28"/>
        </w:rPr>
      </w:pPr>
      <w:r w:rsidRPr="00DB344A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13</w:t>
      </w:r>
      <w:r w:rsidRPr="00DB344A">
        <w:rPr>
          <w:rFonts w:ascii="Times New Roman" w:hAnsi="Times New Roman" w:cs="Times New Roman"/>
          <w:sz w:val="28"/>
          <w:szCs w:val="28"/>
        </w:rPr>
        <w:t>.09.2013г. № 3</w:t>
      </w:r>
      <w:r>
        <w:rPr>
          <w:rFonts w:ascii="Times New Roman" w:hAnsi="Times New Roman" w:cs="Times New Roman"/>
          <w:sz w:val="28"/>
          <w:szCs w:val="28"/>
        </w:rPr>
        <w:t xml:space="preserve">6 </w:t>
      </w:r>
      <w:r w:rsidRPr="00DB344A">
        <w:rPr>
          <w:rFonts w:ascii="Times New Roman" w:hAnsi="Times New Roman" w:cs="Times New Roman"/>
          <w:sz w:val="28"/>
          <w:szCs w:val="28"/>
        </w:rPr>
        <w:t xml:space="preserve">«О бюджетном процессе в </w:t>
      </w:r>
    </w:p>
    <w:p w:rsidR="00962DFD" w:rsidRPr="00DB344A" w:rsidRDefault="00962DFD" w:rsidP="00924D19">
      <w:pPr>
        <w:pStyle w:val="ConsTitle"/>
        <w:widowControl/>
        <w:ind w:righ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Егорлыкском</w:t>
      </w:r>
      <w:r w:rsidRPr="00DB344A">
        <w:rPr>
          <w:rFonts w:ascii="Times New Roman" w:hAnsi="Times New Roman" w:cs="Times New Roman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sz w:val="28"/>
          <w:szCs w:val="28"/>
        </w:rPr>
        <w:t>м поселении</w:t>
      </w:r>
      <w:r w:rsidRPr="00DB344A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962DFD" w:rsidRPr="00DB344A" w:rsidRDefault="00962DFD" w:rsidP="00924D19">
      <w:pPr>
        <w:pStyle w:val="ConsTitle"/>
        <w:widowControl/>
        <w:ind w:right="0"/>
        <w:rPr>
          <w:rFonts w:ascii="Times New Roman" w:hAnsi="Times New Roman" w:cs="Times New Roman"/>
          <w:sz w:val="28"/>
          <w:szCs w:val="28"/>
        </w:rPr>
      </w:pPr>
    </w:p>
    <w:p w:rsidR="00962DFD" w:rsidRPr="00090881" w:rsidRDefault="00962DFD" w:rsidP="00FC38DF">
      <w:pPr>
        <w:tabs>
          <w:tab w:val="left" w:pos="54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28.03.2017г № 48-ФЗ «О внесении изменений в Бюджетный кодекс Российской Федерации,  руководствуясь </w:t>
      </w:r>
      <w:r w:rsidRPr="00DA256E">
        <w:rPr>
          <w:sz w:val="28"/>
          <w:szCs w:val="28"/>
        </w:rPr>
        <w:t>Устав</w:t>
      </w:r>
      <w:r>
        <w:rPr>
          <w:sz w:val="28"/>
          <w:szCs w:val="28"/>
        </w:rPr>
        <w:t>ом</w:t>
      </w:r>
      <w:r w:rsidRPr="00DA256E">
        <w:rPr>
          <w:sz w:val="28"/>
          <w:szCs w:val="28"/>
        </w:rPr>
        <w:t xml:space="preserve"> муниципального образования «</w:t>
      </w:r>
      <w:r>
        <w:rPr>
          <w:sz w:val="28"/>
          <w:szCs w:val="28"/>
        </w:rPr>
        <w:t>Егорлыкское</w:t>
      </w:r>
      <w:r w:rsidRPr="00DA256E">
        <w:rPr>
          <w:sz w:val="28"/>
          <w:szCs w:val="28"/>
        </w:rPr>
        <w:t xml:space="preserve"> сельское поселение», Собрание депутатов </w:t>
      </w:r>
      <w:r>
        <w:rPr>
          <w:sz w:val="28"/>
          <w:szCs w:val="28"/>
        </w:rPr>
        <w:t>Егорлыкского</w:t>
      </w:r>
      <w:r w:rsidRPr="00DA256E">
        <w:rPr>
          <w:sz w:val="28"/>
          <w:szCs w:val="28"/>
        </w:rPr>
        <w:t xml:space="preserve"> сельского поселения</w:t>
      </w:r>
    </w:p>
    <w:p w:rsidR="00962DFD" w:rsidRDefault="00962DFD" w:rsidP="00FC38DF">
      <w:pPr>
        <w:rPr>
          <w:color w:val="000000"/>
          <w:sz w:val="26"/>
          <w:szCs w:val="26"/>
        </w:rPr>
      </w:pPr>
    </w:p>
    <w:p w:rsidR="00962DFD" w:rsidRPr="00F1150A" w:rsidRDefault="00962DFD" w:rsidP="00FC38DF">
      <w:pPr>
        <w:jc w:val="both"/>
        <w:rPr>
          <w:color w:val="000000"/>
          <w:sz w:val="26"/>
          <w:szCs w:val="26"/>
        </w:rPr>
      </w:pPr>
    </w:p>
    <w:p w:rsidR="00962DFD" w:rsidRDefault="00962DFD" w:rsidP="00C415A4">
      <w:pPr>
        <w:pStyle w:val="BodyTextIndent"/>
        <w:rPr>
          <w:b/>
          <w:bCs/>
        </w:rPr>
      </w:pPr>
      <w:r w:rsidRPr="00DB344A">
        <w:rPr>
          <w:b/>
          <w:bCs/>
        </w:rPr>
        <w:t xml:space="preserve">                                               </w:t>
      </w:r>
      <w:r>
        <w:rPr>
          <w:b/>
          <w:bCs/>
        </w:rPr>
        <w:t>РЕШИЛО:</w:t>
      </w:r>
    </w:p>
    <w:p w:rsidR="00962DFD" w:rsidRPr="00DB344A" w:rsidRDefault="00962DFD" w:rsidP="00C415A4">
      <w:pPr>
        <w:pStyle w:val="BodyTextIndent"/>
        <w:rPr>
          <w:b/>
          <w:bCs/>
        </w:rPr>
      </w:pPr>
    </w:p>
    <w:p w:rsidR="00962DFD" w:rsidRDefault="00962DFD" w:rsidP="00C415A4">
      <w:pPr>
        <w:autoSpaceDE w:val="0"/>
        <w:autoSpaceDN w:val="0"/>
        <w:adjustRightInd w:val="0"/>
        <w:ind w:firstLine="737"/>
        <w:jc w:val="both"/>
        <w:rPr>
          <w:sz w:val="28"/>
          <w:szCs w:val="28"/>
        </w:rPr>
      </w:pPr>
      <w:r w:rsidRPr="00EB590E">
        <w:rPr>
          <w:bCs/>
          <w:sz w:val="28"/>
          <w:szCs w:val="28"/>
        </w:rPr>
        <w:t>1.</w:t>
      </w:r>
      <w:r w:rsidRPr="00EB590E">
        <w:rPr>
          <w:sz w:val="28"/>
          <w:szCs w:val="28"/>
        </w:rPr>
        <w:t xml:space="preserve"> Внести в приложение к решению Собрания депутатов Егорлыкского</w:t>
      </w:r>
      <w:r w:rsidRPr="00AB30F7">
        <w:rPr>
          <w:sz w:val="28"/>
          <w:szCs w:val="28"/>
        </w:rPr>
        <w:t xml:space="preserve"> сельского поселения от 13.09.2013г. № 36 «О бюджетном процессе в «Егорлыкском сельском поселении» следующие изменения:</w:t>
      </w:r>
    </w:p>
    <w:p w:rsidR="00962DFD" w:rsidRDefault="00962DFD" w:rsidP="00C415A4">
      <w:pPr>
        <w:autoSpaceDE w:val="0"/>
        <w:autoSpaceDN w:val="0"/>
        <w:adjustRightInd w:val="0"/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  <w:t>Статью 8 «Основы межбюджетных отношений» изложить в следующей редакции:</w:t>
      </w:r>
    </w:p>
    <w:p w:rsidR="00962DFD" w:rsidRDefault="00962DFD" w:rsidP="00C415A4">
      <w:pPr>
        <w:autoSpaceDE w:val="0"/>
        <w:autoSpaceDN w:val="0"/>
        <w:adjustRightInd w:val="0"/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  <w:t>«Межбюджетные отношения в Егорлыкском сельском поселении регулируются Областным законом от 26.12.2016 №  834-ЗС «О межбюджетных отношениях органов государственной власти и органов местного самоуправления в Ростовской области» и решением Собрания депутатов Егорлыкского района от 28.12.2016 № 109 «О порядке и условиях предоставления межбюджетных трансфертов из бюджета муниципального района бюджетам сельских поселений, входящих в состав Егорлыкского района»</w:t>
      </w:r>
    </w:p>
    <w:p w:rsidR="00962DFD" w:rsidRPr="004D2733" w:rsidRDefault="00962DFD" w:rsidP="00C415A4">
      <w:pPr>
        <w:ind w:firstLine="709"/>
        <w:rPr>
          <w:sz w:val="28"/>
          <w:szCs w:val="28"/>
        </w:rPr>
      </w:pPr>
      <w:r>
        <w:rPr>
          <w:sz w:val="28"/>
          <w:szCs w:val="28"/>
        </w:rPr>
        <w:t>2</w:t>
      </w:r>
      <w:r w:rsidRPr="00AB30F7">
        <w:rPr>
          <w:sz w:val="28"/>
          <w:szCs w:val="28"/>
        </w:rPr>
        <w:t xml:space="preserve">. </w:t>
      </w:r>
      <w:r w:rsidRPr="00D027C0">
        <w:rPr>
          <w:sz w:val="28"/>
          <w:szCs w:val="28"/>
        </w:rPr>
        <w:t>Настоящее Решение вступает в силу с  даты его подписания</w:t>
      </w:r>
      <w:r w:rsidRPr="004D2733">
        <w:rPr>
          <w:sz w:val="28"/>
          <w:szCs w:val="28"/>
        </w:rPr>
        <w:t xml:space="preserve"> и подлежит официальному опубликованию (обнародованию).</w:t>
      </w:r>
    </w:p>
    <w:p w:rsidR="00962DFD" w:rsidRPr="004D2733" w:rsidRDefault="00962DFD" w:rsidP="00C415A4">
      <w:pPr>
        <w:ind w:firstLine="709"/>
        <w:rPr>
          <w:sz w:val="28"/>
          <w:szCs w:val="28"/>
        </w:rPr>
      </w:pPr>
    </w:p>
    <w:p w:rsidR="00962DFD" w:rsidRDefault="00962DFD" w:rsidP="004D7C02">
      <w:pPr>
        <w:pStyle w:val="ConsPlusNormal"/>
        <w:ind w:firstLine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Заместитель председателя Собрания депутатов</w:t>
      </w:r>
    </w:p>
    <w:p w:rsidR="00962DFD" w:rsidRPr="00B80A43" w:rsidRDefault="00962DFD" w:rsidP="004D7C02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 xml:space="preserve">Егорлыкского сельского поселения                        </w:t>
      </w:r>
      <w:r w:rsidRPr="00B80A43">
        <w:rPr>
          <w:rFonts w:ascii="Times New Roman" w:hAnsi="Times New Roman" w:cs="Times New Roman"/>
          <w:sz w:val="28"/>
          <w:szCs w:val="28"/>
        </w:rPr>
        <w:t xml:space="preserve">    __________      </w:t>
      </w:r>
      <w:r>
        <w:rPr>
          <w:rFonts w:ascii="Times New Roman" w:hAnsi="Times New Roman" w:cs="Times New Roman"/>
          <w:sz w:val="28"/>
          <w:szCs w:val="28"/>
        </w:rPr>
        <w:t>Е.В. Алещенкова</w:t>
      </w:r>
    </w:p>
    <w:sectPr w:rsidR="00962DFD" w:rsidRPr="00B80A43" w:rsidSect="00C27FD8">
      <w:pgSz w:w="11906" w:h="16838"/>
      <w:pgMar w:top="719" w:right="746" w:bottom="1134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9287A"/>
    <w:multiLevelType w:val="hybridMultilevel"/>
    <w:tmpl w:val="44A0FC98"/>
    <w:lvl w:ilvl="0" w:tplc="F77CE680">
      <w:start w:val="4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">
    <w:nsid w:val="189B2EE3"/>
    <w:multiLevelType w:val="hybridMultilevel"/>
    <w:tmpl w:val="C0669F5C"/>
    <w:lvl w:ilvl="0" w:tplc="A476B810">
      <w:start w:val="4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>
    <w:nsid w:val="222927EB"/>
    <w:multiLevelType w:val="hybridMultilevel"/>
    <w:tmpl w:val="02C6CEEC"/>
    <w:lvl w:ilvl="0" w:tplc="32CADC74">
      <w:start w:val="7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3">
    <w:nsid w:val="2ED37E81"/>
    <w:multiLevelType w:val="hybridMultilevel"/>
    <w:tmpl w:val="BCB041AC"/>
    <w:lvl w:ilvl="0" w:tplc="E962FEE2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4">
    <w:nsid w:val="34584248"/>
    <w:multiLevelType w:val="hybridMultilevel"/>
    <w:tmpl w:val="034027A0"/>
    <w:lvl w:ilvl="0" w:tplc="DA6E5E6E">
      <w:start w:val="6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5">
    <w:nsid w:val="43C51717"/>
    <w:multiLevelType w:val="hybridMultilevel"/>
    <w:tmpl w:val="C346F938"/>
    <w:lvl w:ilvl="0" w:tplc="DEAC1870">
      <w:start w:val="5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6">
    <w:nsid w:val="58C96E55"/>
    <w:multiLevelType w:val="multilevel"/>
    <w:tmpl w:val="0A2A62C8"/>
    <w:lvl w:ilvl="0">
      <w:start w:val="1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cs="Times New Roman" w:hint="default"/>
      </w:rPr>
    </w:lvl>
    <w:lvl w:ilvl="1">
      <w:start w:val="17"/>
      <w:numFmt w:val="decimal"/>
      <w:lvlText w:val="%1.%2"/>
      <w:lvlJc w:val="left"/>
      <w:pPr>
        <w:tabs>
          <w:tab w:val="num" w:pos="900"/>
        </w:tabs>
        <w:ind w:left="900" w:hanging="54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</w:abstractNum>
  <w:abstractNum w:abstractNumId="7">
    <w:nsid w:val="69663271"/>
    <w:multiLevelType w:val="multilevel"/>
    <w:tmpl w:val="A860D5A8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cs="Times New Roman" w:hint="default"/>
      </w:rPr>
    </w:lvl>
  </w:abstractNum>
  <w:abstractNum w:abstractNumId="8">
    <w:nsid w:val="764E591C"/>
    <w:multiLevelType w:val="hybridMultilevel"/>
    <w:tmpl w:val="34FC234A"/>
    <w:lvl w:ilvl="0" w:tplc="CB4CCD6C">
      <w:start w:val="5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9">
    <w:nsid w:val="7F023EA6"/>
    <w:multiLevelType w:val="hybridMultilevel"/>
    <w:tmpl w:val="FB6264B2"/>
    <w:lvl w:ilvl="0" w:tplc="C75251D0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num w:numId="1">
    <w:abstractNumId w:val="7"/>
  </w:num>
  <w:num w:numId="2">
    <w:abstractNumId w:val="9"/>
  </w:num>
  <w:num w:numId="3">
    <w:abstractNumId w:val="3"/>
  </w:num>
  <w:num w:numId="4">
    <w:abstractNumId w:val="0"/>
  </w:num>
  <w:num w:numId="5">
    <w:abstractNumId w:val="5"/>
  </w:num>
  <w:num w:numId="6">
    <w:abstractNumId w:val="1"/>
  </w:num>
  <w:num w:numId="7">
    <w:abstractNumId w:val="8"/>
  </w:num>
  <w:num w:numId="8">
    <w:abstractNumId w:val="4"/>
  </w:num>
  <w:num w:numId="9">
    <w:abstractNumId w:val="2"/>
  </w:num>
  <w:num w:numId="1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stylePaneFormatFilter w:val="3F01"/>
  <w:defaultTabStop w:val="708"/>
  <w:noPunctuationKerning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8692A"/>
    <w:rsid w:val="00042DB1"/>
    <w:rsid w:val="0004625F"/>
    <w:rsid w:val="00077A2E"/>
    <w:rsid w:val="00090881"/>
    <w:rsid w:val="000A03D2"/>
    <w:rsid w:val="000B601B"/>
    <w:rsid w:val="000C650F"/>
    <w:rsid w:val="000C70B6"/>
    <w:rsid w:val="000E131D"/>
    <w:rsid w:val="000F1759"/>
    <w:rsid w:val="000F36B6"/>
    <w:rsid w:val="001060F7"/>
    <w:rsid w:val="0011279F"/>
    <w:rsid w:val="00181855"/>
    <w:rsid w:val="001A18CE"/>
    <w:rsid w:val="001B5889"/>
    <w:rsid w:val="001E1373"/>
    <w:rsid w:val="002022DA"/>
    <w:rsid w:val="002065C1"/>
    <w:rsid w:val="00250A03"/>
    <w:rsid w:val="002A6236"/>
    <w:rsid w:val="002B2FBA"/>
    <w:rsid w:val="002E1607"/>
    <w:rsid w:val="003137EC"/>
    <w:rsid w:val="003161A0"/>
    <w:rsid w:val="00372139"/>
    <w:rsid w:val="0038692A"/>
    <w:rsid w:val="003D5958"/>
    <w:rsid w:val="003E6C09"/>
    <w:rsid w:val="004457FA"/>
    <w:rsid w:val="00461840"/>
    <w:rsid w:val="004A747D"/>
    <w:rsid w:val="004C0EEA"/>
    <w:rsid w:val="004D2733"/>
    <w:rsid w:val="004D7C02"/>
    <w:rsid w:val="00501D0E"/>
    <w:rsid w:val="00501D23"/>
    <w:rsid w:val="0050402E"/>
    <w:rsid w:val="00524B92"/>
    <w:rsid w:val="005811A5"/>
    <w:rsid w:val="005A3A68"/>
    <w:rsid w:val="005B4CDE"/>
    <w:rsid w:val="005C4397"/>
    <w:rsid w:val="005D36F4"/>
    <w:rsid w:val="005D48C6"/>
    <w:rsid w:val="005F6BEF"/>
    <w:rsid w:val="00645931"/>
    <w:rsid w:val="006A45D6"/>
    <w:rsid w:val="006B199D"/>
    <w:rsid w:val="006D20A3"/>
    <w:rsid w:val="006E68CA"/>
    <w:rsid w:val="006F5292"/>
    <w:rsid w:val="007300F3"/>
    <w:rsid w:val="00741A05"/>
    <w:rsid w:val="0074412D"/>
    <w:rsid w:val="007519AE"/>
    <w:rsid w:val="007B015E"/>
    <w:rsid w:val="007B4224"/>
    <w:rsid w:val="007C08B5"/>
    <w:rsid w:val="00815AE2"/>
    <w:rsid w:val="00820A49"/>
    <w:rsid w:val="00834203"/>
    <w:rsid w:val="00842A4E"/>
    <w:rsid w:val="00844B2E"/>
    <w:rsid w:val="0085285C"/>
    <w:rsid w:val="00857104"/>
    <w:rsid w:val="00863E47"/>
    <w:rsid w:val="00865AC1"/>
    <w:rsid w:val="00866606"/>
    <w:rsid w:val="00871325"/>
    <w:rsid w:val="008754B1"/>
    <w:rsid w:val="00892AF5"/>
    <w:rsid w:val="008B77B6"/>
    <w:rsid w:val="008D7A6F"/>
    <w:rsid w:val="00924D19"/>
    <w:rsid w:val="00956DB7"/>
    <w:rsid w:val="00962DFD"/>
    <w:rsid w:val="00976E6E"/>
    <w:rsid w:val="009A4010"/>
    <w:rsid w:val="009A4961"/>
    <w:rsid w:val="009B6CF4"/>
    <w:rsid w:val="009E7AD5"/>
    <w:rsid w:val="00A06457"/>
    <w:rsid w:val="00A379AA"/>
    <w:rsid w:val="00A41186"/>
    <w:rsid w:val="00A41F70"/>
    <w:rsid w:val="00A72F26"/>
    <w:rsid w:val="00A92BFA"/>
    <w:rsid w:val="00A96ADE"/>
    <w:rsid w:val="00AA31E9"/>
    <w:rsid w:val="00AB30F7"/>
    <w:rsid w:val="00AC5B62"/>
    <w:rsid w:val="00AD2994"/>
    <w:rsid w:val="00AD4DCC"/>
    <w:rsid w:val="00AF79F0"/>
    <w:rsid w:val="00B064E6"/>
    <w:rsid w:val="00B40481"/>
    <w:rsid w:val="00B64E02"/>
    <w:rsid w:val="00B6641A"/>
    <w:rsid w:val="00B80A43"/>
    <w:rsid w:val="00B83541"/>
    <w:rsid w:val="00BE54CA"/>
    <w:rsid w:val="00C0024A"/>
    <w:rsid w:val="00C0753C"/>
    <w:rsid w:val="00C12D0D"/>
    <w:rsid w:val="00C151BF"/>
    <w:rsid w:val="00C27FD8"/>
    <w:rsid w:val="00C32440"/>
    <w:rsid w:val="00C415A4"/>
    <w:rsid w:val="00C47D14"/>
    <w:rsid w:val="00C674A1"/>
    <w:rsid w:val="00C73436"/>
    <w:rsid w:val="00C95B5E"/>
    <w:rsid w:val="00CA3E62"/>
    <w:rsid w:val="00CB63B7"/>
    <w:rsid w:val="00CC6D1E"/>
    <w:rsid w:val="00CD0877"/>
    <w:rsid w:val="00CD71AA"/>
    <w:rsid w:val="00CF2C49"/>
    <w:rsid w:val="00D027C0"/>
    <w:rsid w:val="00D20189"/>
    <w:rsid w:val="00D23695"/>
    <w:rsid w:val="00D82197"/>
    <w:rsid w:val="00D86CE1"/>
    <w:rsid w:val="00D86E07"/>
    <w:rsid w:val="00DA256E"/>
    <w:rsid w:val="00DB344A"/>
    <w:rsid w:val="00DD006C"/>
    <w:rsid w:val="00DE56CB"/>
    <w:rsid w:val="00E01C7B"/>
    <w:rsid w:val="00E6343E"/>
    <w:rsid w:val="00E92337"/>
    <w:rsid w:val="00EB590E"/>
    <w:rsid w:val="00EB6059"/>
    <w:rsid w:val="00EC2C6E"/>
    <w:rsid w:val="00EF6DDA"/>
    <w:rsid w:val="00F00C33"/>
    <w:rsid w:val="00F1150A"/>
    <w:rsid w:val="00F14F82"/>
    <w:rsid w:val="00F15FB9"/>
    <w:rsid w:val="00F21123"/>
    <w:rsid w:val="00F3693B"/>
    <w:rsid w:val="00F41CE5"/>
    <w:rsid w:val="00F62EE4"/>
    <w:rsid w:val="00F64342"/>
    <w:rsid w:val="00F70EB2"/>
    <w:rsid w:val="00F85E32"/>
    <w:rsid w:val="00FA6920"/>
    <w:rsid w:val="00FB19D1"/>
    <w:rsid w:val="00FC38DF"/>
    <w:rsid w:val="00FC5BCE"/>
    <w:rsid w:val="00FD4644"/>
    <w:rsid w:val="00FD5130"/>
    <w:rsid w:val="00FE649A"/>
    <w:rsid w:val="00FF28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2EE4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62EE4"/>
    <w:pPr>
      <w:keepNext/>
      <w:jc w:val="center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CC6D1E"/>
    <w:rPr>
      <w:rFonts w:ascii="Cambria" w:hAnsi="Cambria" w:cs="Times New Roman"/>
      <w:b/>
      <w:bCs/>
      <w:kern w:val="32"/>
      <w:sz w:val="32"/>
      <w:szCs w:val="32"/>
    </w:rPr>
  </w:style>
  <w:style w:type="paragraph" w:customStyle="1" w:styleId="ConsTitle">
    <w:name w:val="ConsTitle"/>
    <w:uiPriority w:val="99"/>
    <w:rsid w:val="00F62EE4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Title">
    <w:name w:val="Title"/>
    <w:basedOn w:val="Normal"/>
    <w:link w:val="TitleChar"/>
    <w:uiPriority w:val="99"/>
    <w:qFormat/>
    <w:rsid w:val="00F62EE4"/>
    <w:pPr>
      <w:spacing w:before="240" w:after="60"/>
      <w:ind w:firstLine="709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CC6D1E"/>
    <w:rPr>
      <w:rFonts w:ascii="Cambria" w:hAnsi="Cambria" w:cs="Times New Roman"/>
      <w:b/>
      <w:bCs/>
      <w:kern w:val="28"/>
      <w:sz w:val="32"/>
      <w:szCs w:val="32"/>
    </w:rPr>
  </w:style>
  <w:style w:type="paragraph" w:styleId="BodyTextIndent">
    <w:name w:val="Body Text Indent"/>
    <w:basedOn w:val="Normal"/>
    <w:link w:val="BodyTextIndentChar"/>
    <w:uiPriority w:val="99"/>
    <w:rsid w:val="00F62EE4"/>
    <w:pPr>
      <w:ind w:firstLine="709"/>
      <w:jc w:val="both"/>
    </w:pPr>
    <w:rPr>
      <w:sz w:val="28"/>
      <w:szCs w:val="26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CC6D1E"/>
    <w:rPr>
      <w:rFonts w:cs="Times New Roman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rsid w:val="00F62EE4"/>
    <w:pPr>
      <w:tabs>
        <w:tab w:val="left" w:pos="955"/>
      </w:tabs>
      <w:ind w:firstLine="993"/>
      <w:jc w:val="both"/>
    </w:pPr>
    <w:rPr>
      <w:sz w:val="28"/>
      <w:szCs w:val="26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CC6D1E"/>
    <w:rPr>
      <w:rFonts w:cs="Times New Roman"/>
      <w:sz w:val="24"/>
      <w:szCs w:val="24"/>
    </w:rPr>
  </w:style>
  <w:style w:type="paragraph" w:customStyle="1" w:styleId="ConsPlusNormal">
    <w:name w:val="ConsPlusNormal"/>
    <w:uiPriority w:val="99"/>
    <w:rsid w:val="00F62EE4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BodyTextIndent3">
    <w:name w:val="Body Text Indent 3"/>
    <w:basedOn w:val="Normal"/>
    <w:link w:val="BodyTextIndent3Char"/>
    <w:uiPriority w:val="99"/>
    <w:rsid w:val="00F62EE4"/>
    <w:pPr>
      <w:ind w:left="-540"/>
      <w:jc w:val="center"/>
    </w:pPr>
    <w:rPr>
      <w:b/>
      <w:bCs/>
      <w:sz w:val="28"/>
      <w:szCs w:val="28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CC6D1E"/>
    <w:rPr>
      <w:rFonts w:cs="Times New Roman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rsid w:val="00AF79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C6D1E"/>
    <w:rPr>
      <w:rFonts w:cs="Times New Roman"/>
      <w:sz w:val="2"/>
    </w:rPr>
  </w:style>
  <w:style w:type="paragraph" w:customStyle="1" w:styleId="BodyText21">
    <w:name w:val="Body Text 21"/>
    <w:basedOn w:val="Normal"/>
    <w:uiPriority w:val="99"/>
    <w:rsid w:val="00FD4644"/>
    <w:pPr>
      <w:overflowPunct w:val="0"/>
      <w:autoSpaceDE w:val="0"/>
      <w:autoSpaceDN w:val="0"/>
      <w:adjustRightInd w:val="0"/>
    </w:pPr>
    <w:rPr>
      <w:sz w:val="28"/>
      <w:szCs w:val="20"/>
    </w:rPr>
  </w:style>
  <w:style w:type="paragraph" w:customStyle="1" w:styleId="ConsNormal">
    <w:name w:val="ConsNormal"/>
    <w:uiPriority w:val="99"/>
    <w:rsid w:val="00524B92"/>
    <w:pPr>
      <w:autoSpaceDE w:val="0"/>
      <w:autoSpaceDN w:val="0"/>
      <w:adjustRightInd w:val="0"/>
      <w:ind w:firstLine="720"/>
    </w:pPr>
    <w:rPr>
      <w:sz w:val="24"/>
      <w:szCs w:val="24"/>
    </w:rPr>
  </w:style>
  <w:style w:type="paragraph" w:styleId="DocumentMap">
    <w:name w:val="Document Map"/>
    <w:basedOn w:val="Normal"/>
    <w:link w:val="DocumentMapChar"/>
    <w:uiPriority w:val="99"/>
    <w:rsid w:val="00C12D0D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locked/>
    <w:rsid w:val="00C12D0D"/>
    <w:rPr>
      <w:rFonts w:ascii="Tahoma" w:hAnsi="Tahoma" w:cs="Tahoma"/>
      <w:sz w:val="16"/>
      <w:szCs w:val="16"/>
    </w:rPr>
  </w:style>
  <w:style w:type="character" w:customStyle="1" w:styleId="4">
    <w:name w:val="Знак Знак4"/>
    <w:basedOn w:val="DefaultParagraphFont"/>
    <w:uiPriority w:val="99"/>
    <w:semiHidden/>
    <w:rsid w:val="00C415A4"/>
    <w:rPr>
      <w:rFonts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0986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67</TotalTime>
  <Pages>1</Pages>
  <Words>248</Words>
  <Characters>1419</Characters>
  <Application>Microsoft Office Outlook</Application>
  <DocSecurity>0</DocSecurity>
  <Lines>0</Lines>
  <Paragraphs>0</Paragraphs>
  <ScaleCrop>false</ScaleCrop>
  <Company>WareZ Provider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11</dc:creator>
  <cp:keywords/>
  <dc:description/>
  <cp:lastModifiedBy>Buhgalter</cp:lastModifiedBy>
  <cp:revision>6</cp:revision>
  <cp:lastPrinted>2015-11-13T12:21:00Z</cp:lastPrinted>
  <dcterms:created xsi:type="dcterms:W3CDTF">2016-04-10T19:33:00Z</dcterms:created>
  <dcterms:modified xsi:type="dcterms:W3CDTF">2017-04-20T13:23:00Z</dcterms:modified>
</cp:coreProperties>
</file>